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3B89A" w14:textId="77777777" w:rsidR="00F024C2" w:rsidRDefault="00F024C2">
      <w:pPr>
        <w:rPr>
          <w:b/>
          <w:sz w:val="36"/>
          <w:szCs w:val="36"/>
        </w:rPr>
      </w:pPr>
    </w:p>
    <w:p w14:paraId="706CFD29" w14:textId="77777777" w:rsidR="00E74521" w:rsidRPr="00B96209" w:rsidRDefault="00E74521">
      <w:pPr>
        <w:rPr>
          <w:b/>
          <w:sz w:val="36"/>
          <w:szCs w:val="36"/>
        </w:rPr>
      </w:pPr>
      <w:r w:rsidRPr="00B96209">
        <w:rPr>
          <w:b/>
          <w:sz w:val="36"/>
          <w:szCs w:val="36"/>
        </w:rPr>
        <w:t>Bloc Party og Gogol Bordello til NorthSide</w:t>
      </w:r>
    </w:p>
    <w:p w14:paraId="2038F7EC" w14:textId="77777777" w:rsidR="00E74521" w:rsidRPr="00B96209" w:rsidRDefault="00E74521"/>
    <w:p w14:paraId="448BCD1C" w14:textId="77777777" w:rsidR="00E74521" w:rsidRPr="00B96209" w:rsidRDefault="00E74521">
      <w:pPr>
        <w:rPr>
          <w:b/>
        </w:rPr>
      </w:pPr>
      <w:r w:rsidRPr="00B96209">
        <w:rPr>
          <w:b/>
        </w:rPr>
        <w:t xml:space="preserve">Bikstok Røgsystem, Kings of </w:t>
      </w:r>
      <w:r w:rsidR="000947F9" w:rsidRPr="00B96209">
        <w:rPr>
          <w:b/>
        </w:rPr>
        <w:t>Convenience og Spleen United er også bekræftet</w:t>
      </w:r>
    </w:p>
    <w:p w14:paraId="424883BD" w14:textId="77777777" w:rsidR="00E74521" w:rsidRPr="00B96209" w:rsidRDefault="00E74521"/>
    <w:p w14:paraId="72F2B7F5" w14:textId="51B56C6F" w:rsidR="00E74521" w:rsidRPr="00B96209" w:rsidRDefault="00505CF1">
      <w:r>
        <w:t>Så er vi klar med</w:t>
      </w:r>
      <w:r w:rsidR="000947F9" w:rsidRPr="00B96209">
        <w:t xml:space="preserve"> fem </w:t>
      </w:r>
      <w:r w:rsidR="00520CEB">
        <w:t xml:space="preserve">nye </w:t>
      </w:r>
      <w:r w:rsidR="000947F9" w:rsidRPr="00B96209">
        <w:t xml:space="preserve">navne til </w:t>
      </w:r>
      <w:r w:rsidR="000B70A0">
        <w:t>plakaten</w:t>
      </w:r>
      <w:r w:rsidR="000947F9" w:rsidRPr="00B96209">
        <w:t xml:space="preserve"> for NorthSide 2013, </w:t>
      </w:r>
      <w:r w:rsidR="00123E0F">
        <w:t>hvor vi</w:t>
      </w:r>
      <w:r>
        <w:t xml:space="preserve"> </w:t>
      </w:r>
      <w:r w:rsidR="000B70A0">
        <w:t>styrke</w:t>
      </w:r>
      <w:r>
        <w:t xml:space="preserve">r </w:t>
      </w:r>
      <w:r w:rsidR="00123E0F">
        <w:t xml:space="preserve">både </w:t>
      </w:r>
      <w:r w:rsidR="000B70A0">
        <w:t xml:space="preserve">programmets kvalitet </w:t>
      </w:r>
      <w:r w:rsidR="00123E0F">
        <w:t>og genremæssige bredde med navne fra USA, England, Norge og Danmark.</w:t>
      </w:r>
    </w:p>
    <w:p w14:paraId="64882B16" w14:textId="77777777" w:rsidR="002447C2" w:rsidRPr="00B96209" w:rsidRDefault="002447C2"/>
    <w:p w14:paraId="56E9D936" w14:textId="77777777" w:rsidR="002447C2" w:rsidRPr="00B96209" w:rsidRDefault="002447C2">
      <w:pPr>
        <w:rPr>
          <w:b/>
        </w:rPr>
      </w:pPr>
      <w:r w:rsidRPr="00B96209">
        <w:rPr>
          <w:b/>
        </w:rPr>
        <w:t>Bikstok Røgsystem</w:t>
      </w:r>
    </w:p>
    <w:p w14:paraId="643ECDDF" w14:textId="16EA0C49" w:rsidR="002447C2" w:rsidRDefault="002447C2">
      <w:pPr>
        <w:rPr>
          <w:rFonts w:cs="Arial"/>
          <w:color w:val="262626"/>
        </w:rPr>
      </w:pPr>
      <w:r w:rsidRPr="00B96209">
        <w:t xml:space="preserve">Den gendannede gruppe imponerede alt og alle i 2005 med albummet ”Over Stok Og Sten”, der </w:t>
      </w:r>
      <w:r w:rsidR="00B96209" w:rsidRPr="00B96209">
        <w:t>løftede</w:t>
      </w:r>
      <w:r w:rsidRPr="00B96209">
        <w:t xml:space="preserve"> den nu voldsomt populære dancehall-genre ud af undergrunden. </w:t>
      </w:r>
      <w:r w:rsidR="00B96209" w:rsidRPr="00B96209">
        <w:rPr>
          <w:rFonts w:cs="Arial"/>
          <w:color w:val="262626"/>
        </w:rPr>
        <w:t xml:space="preserve">Blæs </w:t>
      </w:r>
      <w:r w:rsidR="00917492">
        <w:rPr>
          <w:rFonts w:cs="Arial"/>
          <w:color w:val="262626"/>
        </w:rPr>
        <w:t xml:space="preserve">Bukki, Eaggerman </w:t>
      </w:r>
      <w:r w:rsidRPr="00B96209">
        <w:rPr>
          <w:rFonts w:cs="Arial"/>
          <w:color w:val="262626"/>
        </w:rPr>
        <w:t>og Pharfar</w:t>
      </w:r>
      <w:r w:rsidR="00B96209" w:rsidRPr="00B96209">
        <w:rPr>
          <w:rFonts w:cs="Arial"/>
          <w:color w:val="262626"/>
        </w:rPr>
        <w:t xml:space="preserve"> har </w:t>
      </w:r>
      <w:r w:rsidR="008C781A">
        <w:rPr>
          <w:rFonts w:cs="Arial"/>
          <w:color w:val="262626"/>
        </w:rPr>
        <w:t xml:space="preserve">dog </w:t>
      </w:r>
      <w:r w:rsidR="00B96209" w:rsidRPr="00B96209">
        <w:rPr>
          <w:rFonts w:cs="Arial"/>
          <w:color w:val="262626"/>
        </w:rPr>
        <w:t xml:space="preserve">siden 2009 fokuseret på andre </w:t>
      </w:r>
      <w:r w:rsidR="000069DE">
        <w:rPr>
          <w:rFonts w:cs="Arial"/>
          <w:color w:val="262626"/>
        </w:rPr>
        <w:t xml:space="preserve">succesfulde </w:t>
      </w:r>
      <w:r w:rsidR="00B96209" w:rsidRPr="00B96209">
        <w:rPr>
          <w:rFonts w:cs="Arial"/>
          <w:color w:val="262626"/>
        </w:rPr>
        <w:t xml:space="preserve">projekter, men </w:t>
      </w:r>
      <w:r w:rsidR="000069DE">
        <w:rPr>
          <w:rFonts w:cs="Arial"/>
          <w:color w:val="262626"/>
        </w:rPr>
        <w:t xml:space="preserve">denne sommer er Bikstok heldigvis </w:t>
      </w:r>
      <w:r w:rsidR="00B96209" w:rsidRPr="00B96209">
        <w:rPr>
          <w:rFonts w:cs="Arial"/>
          <w:color w:val="262626"/>
        </w:rPr>
        <w:t>tilbage</w:t>
      </w:r>
      <w:r w:rsidR="000069DE">
        <w:rPr>
          <w:rFonts w:cs="Arial"/>
          <w:color w:val="262626"/>
        </w:rPr>
        <w:t>,</w:t>
      </w:r>
      <w:r w:rsidR="00B96209" w:rsidRPr="00B96209">
        <w:rPr>
          <w:rFonts w:cs="Arial"/>
          <w:color w:val="262626"/>
        </w:rPr>
        <w:t xml:space="preserve"> og </w:t>
      </w:r>
      <w:r w:rsidR="000069DE">
        <w:rPr>
          <w:rFonts w:cs="Arial"/>
          <w:color w:val="262626"/>
        </w:rPr>
        <w:t xml:space="preserve">vi ser frem til, at de </w:t>
      </w:r>
      <w:r w:rsidR="00B96209">
        <w:rPr>
          <w:rFonts w:cs="Arial"/>
          <w:color w:val="262626"/>
        </w:rPr>
        <w:t>tager på arbejd’ arbejd’ på NorthSide 2013.</w:t>
      </w:r>
    </w:p>
    <w:p w14:paraId="586CDB5F" w14:textId="77777777" w:rsidR="007C16F2" w:rsidRPr="00B96209" w:rsidRDefault="007C16F2" w:rsidP="007C16F2">
      <w:pPr>
        <w:rPr>
          <w:b/>
        </w:rPr>
      </w:pPr>
      <w:r w:rsidRPr="00B96209">
        <w:rPr>
          <w:b/>
        </w:rPr>
        <w:t>Bikstok Røgsystem</w:t>
      </w:r>
      <w:r>
        <w:rPr>
          <w:b/>
        </w:rPr>
        <w:t xml:space="preserve"> </w:t>
      </w:r>
      <w:r w:rsidRPr="002B516C">
        <w:rPr>
          <w:b/>
        </w:rPr>
        <w:t>spiller på NorthSide</w:t>
      </w:r>
      <w:r>
        <w:rPr>
          <w:b/>
        </w:rPr>
        <w:t xml:space="preserve"> søndag 16. juni.</w:t>
      </w:r>
    </w:p>
    <w:p w14:paraId="6328B2E9" w14:textId="77777777" w:rsidR="00B96209" w:rsidRDefault="00B96209">
      <w:pPr>
        <w:rPr>
          <w:rFonts w:cs="Arial"/>
          <w:color w:val="262626"/>
        </w:rPr>
      </w:pPr>
    </w:p>
    <w:p w14:paraId="2B6487F6" w14:textId="77777777" w:rsidR="00B96209" w:rsidRPr="00201390" w:rsidRDefault="00B96209">
      <w:pPr>
        <w:rPr>
          <w:rFonts w:cs="Arial"/>
          <w:b/>
          <w:color w:val="262626"/>
        </w:rPr>
      </w:pPr>
      <w:r w:rsidRPr="00201390">
        <w:rPr>
          <w:rFonts w:cs="Arial"/>
          <w:b/>
          <w:color w:val="262626"/>
        </w:rPr>
        <w:t>Bloc Party</w:t>
      </w:r>
    </w:p>
    <w:p w14:paraId="4AC0B0BF" w14:textId="4D9244E4" w:rsidR="00B96209" w:rsidRDefault="00B96209">
      <w:pPr>
        <w:rPr>
          <w:rFonts w:cs="Arial"/>
          <w:color w:val="262626"/>
        </w:rPr>
      </w:pPr>
      <w:r>
        <w:rPr>
          <w:rFonts w:cs="Arial"/>
          <w:color w:val="262626"/>
        </w:rPr>
        <w:t>Kele Okereke og resten af Bloc Party</w:t>
      </w:r>
      <w:r w:rsidR="00201390">
        <w:rPr>
          <w:rFonts w:cs="Arial"/>
          <w:color w:val="262626"/>
        </w:rPr>
        <w:t xml:space="preserve"> brød igennem i 2005 med debutpladen ”Silent Alarm”, hvor de beviste, at man sagtens kan lave indierock, man kan danse til. Bandet har siden da uds</w:t>
      </w:r>
      <w:r w:rsidR="00505CF1">
        <w:rPr>
          <w:rFonts w:cs="Arial"/>
          <w:color w:val="262626"/>
        </w:rPr>
        <w:t>endt tre plader af særdeles høj kvalitet</w:t>
      </w:r>
      <w:r w:rsidR="00201390">
        <w:rPr>
          <w:rFonts w:cs="Arial"/>
          <w:color w:val="262626"/>
        </w:rPr>
        <w:t xml:space="preserve">, hvor kantede guitarriffs blandes med energiske trommer og fængende melodier, der </w:t>
      </w:r>
      <w:r w:rsidR="008C781A">
        <w:rPr>
          <w:rFonts w:cs="Arial"/>
          <w:color w:val="262626"/>
        </w:rPr>
        <w:t xml:space="preserve">konstant overrasker og henrykker. Så det er en fornøjelse at kunne præsentere </w:t>
      </w:r>
      <w:r w:rsidR="000069DE">
        <w:rPr>
          <w:rFonts w:cs="Arial"/>
          <w:color w:val="262626"/>
        </w:rPr>
        <w:t>et af Englands mest forrygende bands</w:t>
      </w:r>
      <w:r w:rsidR="008C781A">
        <w:rPr>
          <w:rFonts w:cs="Arial"/>
          <w:color w:val="262626"/>
        </w:rPr>
        <w:t xml:space="preserve"> til sommerens festival.</w:t>
      </w:r>
    </w:p>
    <w:p w14:paraId="5D497B0F" w14:textId="77777777" w:rsidR="007C16F2" w:rsidRPr="007C16F2" w:rsidRDefault="007C16F2" w:rsidP="007C16F2">
      <w:pPr>
        <w:rPr>
          <w:b/>
        </w:rPr>
      </w:pPr>
      <w:r w:rsidRPr="00201390">
        <w:rPr>
          <w:rFonts w:cs="Arial"/>
          <w:b/>
          <w:color w:val="262626"/>
        </w:rPr>
        <w:t>Bloc Party</w:t>
      </w:r>
      <w:r w:rsidRPr="007C16F2">
        <w:rPr>
          <w:b/>
        </w:rPr>
        <w:t xml:space="preserve"> </w:t>
      </w:r>
      <w:r w:rsidRPr="002B516C">
        <w:rPr>
          <w:b/>
        </w:rPr>
        <w:t>spiller på NorthSide</w:t>
      </w:r>
      <w:r>
        <w:rPr>
          <w:b/>
        </w:rPr>
        <w:t xml:space="preserve"> fredag 14. juni.</w:t>
      </w:r>
    </w:p>
    <w:p w14:paraId="6702C8F6" w14:textId="77777777" w:rsidR="00B96209" w:rsidRDefault="00B96209">
      <w:pPr>
        <w:rPr>
          <w:rFonts w:cs="Arial"/>
          <w:color w:val="262626"/>
        </w:rPr>
      </w:pPr>
    </w:p>
    <w:p w14:paraId="70E46F63" w14:textId="77777777" w:rsidR="00B96209" w:rsidRPr="008C781A" w:rsidRDefault="00B96209">
      <w:pPr>
        <w:rPr>
          <w:rFonts w:cs="Arial"/>
          <w:b/>
          <w:color w:val="262626"/>
        </w:rPr>
      </w:pPr>
      <w:r w:rsidRPr="008C781A">
        <w:rPr>
          <w:rFonts w:cs="Arial"/>
          <w:b/>
          <w:color w:val="262626"/>
        </w:rPr>
        <w:t>Gogol Bordello</w:t>
      </w:r>
    </w:p>
    <w:p w14:paraId="069229FF" w14:textId="4AC93BF6" w:rsidR="00B96209" w:rsidRDefault="008C781A">
      <w:pPr>
        <w:rPr>
          <w:rFonts w:cs="Arial"/>
          <w:color w:val="262626"/>
        </w:rPr>
      </w:pPr>
      <w:r>
        <w:rPr>
          <w:rFonts w:cs="Arial"/>
          <w:color w:val="262626"/>
        </w:rPr>
        <w:t>Det farvestrålende orkester kalder selv deres musik for sigøjnerpunk, og selvom bandet blev dannet i New York, så stammer de fleste af medlemmerne fra Rusland eller Ukraine.</w:t>
      </w:r>
      <w:r w:rsidR="000069DE">
        <w:rPr>
          <w:rFonts w:cs="Arial"/>
          <w:color w:val="262626"/>
        </w:rPr>
        <w:t xml:space="preserve"> Bandet har en nærmest anarkistisk tilgang til deres koncerter, hvor alle instrumenter er velkomne, og energiniveauet konstant er helt oppe i det røde felt. Så man kan godt begynde at glæde sig til at opleve frontmand </w:t>
      </w:r>
      <w:r w:rsidR="000069DE" w:rsidRPr="000069DE">
        <w:rPr>
          <w:rFonts w:cs="Arial"/>
          <w:color w:val="262626"/>
        </w:rPr>
        <w:t>Eugene Hütz</w:t>
      </w:r>
      <w:r w:rsidR="000069DE">
        <w:rPr>
          <w:rFonts w:cs="Arial"/>
          <w:color w:val="262626"/>
        </w:rPr>
        <w:t xml:space="preserve"> piske en stemning op på NorthSide.</w:t>
      </w:r>
    </w:p>
    <w:p w14:paraId="3061C705" w14:textId="77777777" w:rsidR="007C16F2" w:rsidRPr="00B96209" w:rsidRDefault="007C16F2" w:rsidP="007C16F2">
      <w:pPr>
        <w:rPr>
          <w:b/>
        </w:rPr>
      </w:pPr>
      <w:r w:rsidRPr="008C781A">
        <w:rPr>
          <w:rFonts w:cs="Arial"/>
          <w:b/>
          <w:color w:val="262626"/>
        </w:rPr>
        <w:t>Gogol Bordello</w:t>
      </w:r>
      <w:r w:rsidRPr="007C16F2">
        <w:rPr>
          <w:b/>
        </w:rPr>
        <w:t xml:space="preserve"> </w:t>
      </w:r>
      <w:r w:rsidRPr="002B516C">
        <w:rPr>
          <w:b/>
        </w:rPr>
        <w:t>spiller på NorthSide</w:t>
      </w:r>
      <w:r w:rsidRPr="007C16F2">
        <w:rPr>
          <w:b/>
        </w:rPr>
        <w:t xml:space="preserve"> </w:t>
      </w:r>
      <w:r>
        <w:rPr>
          <w:b/>
        </w:rPr>
        <w:t>søndag 16. juni.</w:t>
      </w:r>
    </w:p>
    <w:p w14:paraId="321CEB2D" w14:textId="77777777" w:rsidR="00B96209" w:rsidRDefault="00B96209">
      <w:pPr>
        <w:rPr>
          <w:rFonts w:cs="Arial"/>
          <w:color w:val="262626"/>
        </w:rPr>
      </w:pPr>
    </w:p>
    <w:p w14:paraId="1A76E774" w14:textId="77777777" w:rsidR="00B96209" w:rsidRPr="00764257" w:rsidRDefault="00B96209">
      <w:pPr>
        <w:rPr>
          <w:rFonts w:cs="Arial"/>
          <w:b/>
          <w:color w:val="262626"/>
        </w:rPr>
      </w:pPr>
      <w:r w:rsidRPr="00764257">
        <w:rPr>
          <w:rFonts w:cs="Arial"/>
          <w:b/>
          <w:color w:val="262626"/>
        </w:rPr>
        <w:t>Kings of Convenience</w:t>
      </w:r>
    </w:p>
    <w:p w14:paraId="5E9A1944" w14:textId="3F0122A1" w:rsidR="00B96209" w:rsidRDefault="009152B9">
      <w:pPr>
        <w:rPr>
          <w:rFonts w:cs="Arial"/>
          <w:color w:val="262626"/>
        </w:rPr>
      </w:pPr>
      <w:r>
        <w:rPr>
          <w:rFonts w:cs="Arial"/>
          <w:color w:val="262626"/>
        </w:rPr>
        <w:t xml:space="preserve">Den norske duo bestående af </w:t>
      </w:r>
      <w:r w:rsidRPr="009152B9">
        <w:rPr>
          <w:rFonts w:cs="Arial"/>
          <w:color w:val="262626"/>
        </w:rPr>
        <w:t xml:space="preserve">Erlend Øye </w:t>
      </w:r>
      <w:r>
        <w:rPr>
          <w:rFonts w:cs="Arial"/>
          <w:color w:val="262626"/>
        </w:rPr>
        <w:t>og Eirik Glambek Bøe satte i 2001 gang i en bølge af akustisk popmusik med albummet ”Quiet is the New Loud”</w:t>
      </w:r>
      <w:r w:rsidR="00764257">
        <w:rPr>
          <w:rFonts w:cs="Arial"/>
          <w:color w:val="262626"/>
        </w:rPr>
        <w:t>. Den internationale interesse for Kings of Convenience blev styrk</w:t>
      </w:r>
      <w:r w:rsidR="000069DE">
        <w:rPr>
          <w:rFonts w:cs="Arial"/>
          <w:color w:val="262626"/>
        </w:rPr>
        <w:t xml:space="preserve">et med ”Riot on a Empty Street”, </w:t>
      </w:r>
      <w:r w:rsidR="00207CC4">
        <w:rPr>
          <w:rFonts w:cs="Arial"/>
          <w:color w:val="262626"/>
        </w:rPr>
        <w:t>hvor de særligt blev rost for de fine harmonier, bittersøde tekster og udsøgte detaljer i både melodier og arrangementer. Kings of Convenience dyrker det skrøbelig</w:t>
      </w:r>
      <w:r w:rsidR="00CF6748">
        <w:rPr>
          <w:rFonts w:cs="Arial"/>
          <w:color w:val="262626"/>
        </w:rPr>
        <w:t>e</w:t>
      </w:r>
      <w:r w:rsidR="00207CC4">
        <w:rPr>
          <w:rFonts w:cs="Arial"/>
          <w:color w:val="262626"/>
        </w:rPr>
        <w:t xml:space="preserve"> med en sjældent set succes, og koncerten på NorthSide 2013 ka</w:t>
      </w:r>
      <w:r w:rsidR="00123E0F">
        <w:rPr>
          <w:rFonts w:cs="Arial"/>
          <w:color w:val="262626"/>
        </w:rPr>
        <w:t>n kun blive en smuk oplevelse.</w:t>
      </w:r>
    </w:p>
    <w:p w14:paraId="58C83485" w14:textId="77777777" w:rsidR="007C16F2" w:rsidRPr="007C16F2" w:rsidRDefault="007C16F2" w:rsidP="007C16F2">
      <w:pPr>
        <w:rPr>
          <w:b/>
        </w:rPr>
      </w:pPr>
      <w:r w:rsidRPr="00764257">
        <w:rPr>
          <w:rFonts w:cs="Arial"/>
          <w:b/>
          <w:color w:val="262626"/>
        </w:rPr>
        <w:t>Kings of Convenience</w:t>
      </w:r>
      <w:r w:rsidRPr="007C16F2">
        <w:rPr>
          <w:b/>
        </w:rPr>
        <w:t xml:space="preserve"> </w:t>
      </w:r>
      <w:r w:rsidRPr="002B516C">
        <w:rPr>
          <w:b/>
        </w:rPr>
        <w:t>spiller på NorthSide</w:t>
      </w:r>
      <w:r>
        <w:rPr>
          <w:b/>
        </w:rPr>
        <w:t xml:space="preserve"> lørdag 15. juni.</w:t>
      </w:r>
    </w:p>
    <w:p w14:paraId="1393C4F6" w14:textId="77777777" w:rsidR="00B96209" w:rsidRDefault="00B96209">
      <w:pPr>
        <w:rPr>
          <w:rFonts w:cs="Arial"/>
          <w:color w:val="262626"/>
        </w:rPr>
      </w:pPr>
    </w:p>
    <w:p w14:paraId="26F7C166" w14:textId="77777777" w:rsidR="00B96209" w:rsidRPr="007C16F2" w:rsidRDefault="00B96209">
      <w:pPr>
        <w:rPr>
          <w:rFonts w:cs="Arial"/>
          <w:b/>
          <w:color w:val="262626"/>
        </w:rPr>
      </w:pPr>
      <w:r w:rsidRPr="007C16F2">
        <w:rPr>
          <w:rFonts w:cs="Arial"/>
          <w:b/>
          <w:color w:val="262626"/>
        </w:rPr>
        <w:t>Spleen United</w:t>
      </w:r>
    </w:p>
    <w:p w14:paraId="09C32A18" w14:textId="3B4A4E5B" w:rsidR="007C16F2" w:rsidRDefault="007C16F2">
      <w:pPr>
        <w:rPr>
          <w:rFonts w:cs="Arial"/>
          <w:color w:val="262626"/>
        </w:rPr>
      </w:pPr>
      <w:r>
        <w:rPr>
          <w:rFonts w:cs="Arial"/>
          <w:color w:val="262626"/>
        </w:rPr>
        <w:t xml:space="preserve">NorthSide bookede i maj Spleen United til at spille sammen med Veto til en unik koncert på Godsbanens tag under Spot Festivalen. Bandet genforenes nu med NorthSide, men denne gang vil koncerten </w:t>
      </w:r>
      <w:r w:rsidR="00123E0F">
        <w:rPr>
          <w:rFonts w:cs="Arial"/>
          <w:color w:val="262626"/>
        </w:rPr>
        <w:t>finde sted til selve festivalen</w:t>
      </w:r>
      <w:r>
        <w:rPr>
          <w:rFonts w:cs="Arial"/>
          <w:color w:val="262626"/>
        </w:rPr>
        <w:t xml:space="preserve">, hvor Spleen United </w:t>
      </w:r>
      <w:r w:rsidR="00123E0F">
        <w:rPr>
          <w:rFonts w:cs="Arial"/>
          <w:color w:val="262626"/>
        </w:rPr>
        <w:t>får mulighed for at folde hele deres unikke univers ud for publikummet i Ådalen.</w:t>
      </w:r>
    </w:p>
    <w:p w14:paraId="1F328B80" w14:textId="77777777" w:rsidR="007C16F2" w:rsidRPr="007C16F2" w:rsidRDefault="007C16F2" w:rsidP="007C16F2">
      <w:pPr>
        <w:rPr>
          <w:b/>
        </w:rPr>
      </w:pPr>
      <w:r w:rsidRPr="007C16F2">
        <w:rPr>
          <w:rFonts w:cs="Arial"/>
          <w:b/>
          <w:color w:val="262626"/>
        </w:rPr>
        <w:t>Spleen United</w:t>
      </w:r>
      <w:r w:rsidRPr="007C16F2">
        <w:rPr>
          <w:b/>
        </w:rPr>
        <w:t xml:space="preserve"> </w:t>
      </w:r>
      <w:r>
        <w:rPr>
          <w:b/>
        </w:rPr>
        <w:t>spiller på NorthSide fredag 14. juni.</w:t>
      </w:r>
    </w:p>
    <w:p w14:paraId="711E6A7D" w14:textId="77777777" w:rsidR="007C16F2" w:rsidRDefault="007C16F2">
      <w:pPr>
        <w:rPr>
          <w:rFonts w:cs="Arial"/>
          <w:color w:val="262626"/>
        </w:rPr>
      </w:pPr>
    </w:p>
    <w:p w14:paraId="3004BFFC" w14:textId="77777777" w:rsidR="00F024C2" w:rsidRDefault="00F024C2" w:rsidP="007C16F2"/>
    <w:p w14:paraId="05BBCB5B" w14:textId="1646AA6C" w:rsidR="007C16F2" w:rsidRDefault="007C16F2" w:rsidP="007C16F2">
      <w:r w:rsidRPr="00DC041D">
        <w:t xml:space="preserve">Listen af offentliggjorte navne til NorthSide 2013 er nu som følger: </w:t>
      </w:r>
      <w:r w:rsidRPr="009653E6">
        <w:t>Alt-J (∆)</w:t>
      </w:r>
      <w:r>
        <w:t xml:space="preserve">, </w:t>
      </w:r>
      <w:r w:rsidRPr="00DC041D">
        <w:t xml:space="preserve">Arctic Monkeys, Band of Horses, </w:t>
      </w:r>
      <w:r>
        <w:t xml:space="preserve">Bikstok Røgsystem, Bloc Party, </w:t>
      </w:r>
      <w:r w:rsidRPr="00DC041D">
        <w:t xml:space="preserve">The Eclectic Moniker, Ellie Goulding, The Flaming Lips, Fun., </w:t>
      </w:r>
      <w:r>
        <w:t>Gogol Bordello, Kaizers Orchestra, Kings of Convenience, The Knife,</w:t>
      </w:r>
      <w:r w:rsidRPr="00DC041D">
        <w:t xml:space="preserve"> Nephew, Nick Cave &amp; The Bad Seeds, Portishead, </w:t>
      </w:r>
      <w:r>
        <w:t xml:space="preserve">Spleen United, </w:t>
      </w:r>
      <w:r w:rsidRPr="00DC041D">
        <w:t>Trentemøller og When Saints Go Machine.</w:t>
      </w:r>
    </w:p>
    <w:p w14:paraId="27D73AE5" w14:textId="77777777" w:rsidR="002973BD" w:rsidRDefault="002973BD" w:rsidP="007C16F2"/>
    <w:p w14:paraId="06FB3D1C" w14:textId="35F927ED" w:rsidR="002973BD" w:rsidRPr="00F024C2" w:rsidRDefault="00110A45" w:rsidP="007C16F2">
      <w:r>
        <w:t>Med dagens offentliggørelser</w:t>
      </w:r>
      <w:bookmarkStart w:id="0" w:name="_GoBack"/>
      <w:bookmarkEnd w:id="0"/>
      <w:r w:rsidR="002973BD">
        <w:t xml:space="preserve"> er cirka halvdelen af programmet klar til NorthSide 2013.</w:t>
      </w:r>
    </w:p>
    <w:p w14:paraId="10751A1C" w14:textId="77777777" w:rsidR="007C16F2" w:rsidRPr="00DC041D" w:rsidRDefault="007C16F2" w:rsidP="007C16F2">
      <w:pPr>
        <w:rPr>
          <w:b/>
        </w:rPr>
      </w:pPr>
    </w:p>
    <w:p w14:paraId="7777528D" w14:textId="47EA6F22" w:rsidR="007C16F2" w:rsidRPr="00DC041D" w:rsidRDefault="007C16F2" w:rsidP="007C16F2">
      <w:pPr>
        <w:widowControl w:val="0"/>
        <w:autoSpaceDE w:val="0"/>
        <w:autoSpaceDN w:val="0"/>
        <w:adjustRightInd w:val="0"/>
        <w:spacing w:after="300"/>
        <w:rPr>
          <w:rFonts w:cs="Helvetica Neue"/>
          <w:color w:val="000000" w:themeColor="text1"/>
        </w:rPr>
      </w:pPr>
      <w:r w:rsidRPr="00DC041D">
        <w:rPr>
          <w:rFonts w:cs="Helvetica Neue"/>
          <w:color w:val="000000" w:themeColor="text1"/>
        </w:rPr>
        <w:t>NorthSide 2013 afvikles i Ådalen ved Aarhus i dagene 14.-16. juni. Billetter kan købes via </w:t>
      </w:r>
      <w:hyperlink r:id="rId7" w:history="1">
        <w:r w:rsidRPr="00520CEB">
          <w:rPr>
            <w:rStyle w:val="Llink"/>
            <w:rFonts w:cs="Helvetica Neue"/>
          </w:rPr>
          <w:t>Billetlugen.dk</w:t>
        </w:r>
      </w:hyperlink>
      <w:r w:rsidRPr="00DC041D">
        <w:rPr>
          <w:rFonts w:cs="Helvetica Neue"/>
          <w:color w:val="000000" w:themeColor="text1"/>
        </w:rPr>
        <w:t>.</w:t>
      </w:r>
    </w:p>
    <w:p w14:paraId="37A6D5C6" w14:textId="0409CFDC" w:rsidR="007C16F2" w:rsidRPr="00DC041D" w:rsidRDefault="007C16F2" w:rsidP="007C16F2">
      <w:r w:rsidRPr="00DC041D">
        <w:rPr>
          <w:rFonts w:cs="Helvetica Neue"/>
          <w:color w:val="000000" w:themeColor="text1"/>
        </w:rPr>
        <w:t>Besøg </w:t>
      </w:r>
      <w:hyperlink r:id="rId8" w:history="1">
        <w:r w:rsidRPr="00520CEB">
          <w:rPr>
            <w:rStyle w:val="Llink"/>
            <w:rFonts w:cs="Helvetica Neue"/>
          </w:rPr>
          <w:t>NorthSide.dk </w:t>
        </w:r>
      </w:hyperlink>
      <w:r w:rsidRPr="00DC041D">
        <w:rPr>
          <w:rFonts w:cs="Helvetica Neue"/>
          <w:color w:val="000000" w:themeColor="text1"/>
        </w:rPr>
        <w:t>eller </w:t>
      </w:r>
      <w:hyperlink r:id="rId9" w:history="1">
        <w:r w:rsidRPr="00520CEB">
          <w:rPr>
            <w:rStyle w:val="Llink"/>
            <w:rFonts w:cs="Helvetica Neue"/>
          </w:rPr>
          <w:t>facebook.com/northsidefestival</w:t>
        </w:r>
      </w:hyperlink>
      <w:r w:rsidRPr="00DC041D">
        <w:rPr>
          <w:rFonts w:cs="Helvetica Neue"/>
          <w:color w:val="000000" w:themeColor="text1"/>
        </w:rPr>
        <w:t> for mere info om NorthSide 2013.</w:t>
      </w:r>
    </w:p>
    <w:p w14:paraId="1663CBCC" w14:textId="77777777" w:rsidR="007C16F2" w:rsidRPr="00B96209" w:rsidRDefault="007C16F2"/>
    <w:sectPr w:rsidR="007C16F2" w:rsidRPr="00B96209" w:rsidSect="00A453F7">
      <w:headerReference w:type="even" r:id="rId10"/>
      <w:headerReference w:type="default" r:id="rId11"/>
      <w:footerReference w:type="even" r:id="rId12"/>
      <w:footerReference w:type="default" r:id="rId13"/>
      <w:headerReference w:type="first" r:id="rId14"/>
      <w:footerReference w:type="first" r:id="rId15"/>
      <w:pgSz w:w="11900" w:h="16840"/>
      <w:pgMar w:top="1440" w:right="1134" w:bottom="1440"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692F12" w14:textId="77777777" w:rsidR="00207CC4" w:rsidRDefault="00207CC4">
      <w:r>
        <w:separator/>
      </w:r>
    </w:p>
  </w:endnote>
  <w:endnote w:type="continuationSeparator" w:id="0">
    <w:p w14:paraId="65D379FD" w14:textId="77777777" w:rsidR="00207CC4" w:rsidRDefault="00207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13E3E1D" w14:textId="77777777" w:rsidR="00207CC4" w:rsidRDefault="00207CC4">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6B0C8C" w14:textId="77777777" w:rsidR="00207CC4" w:rsidRDefault="00207CC4">
    <w:pPr>
      <w:pStyle w:val="Sidefod"/>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FA25E1" w14:textId="77777777" w:rsidR="00207CC4" w:rsidRDefault="00207CC4">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E13CD" w14:textId="77777777" w:rsidR="00207CC4" w:rsidRDefault="00207CC4">
      <w:r>
        <w:separator/>
      </w:r>
    </w:p>
  </w:footnote>
  <w:footnote w:type="continuationSeparator" w:id="0">
    <w:p w14:paraId="1F78DC74" w14:textId="77777777" w:rsidR="00207CC4" w:rsidRDefault="00207C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A31020" w14:textId="77777777" w:rsidR="00207CC4" w:rsidRDefault="00110A45">
    <w:pPr>
      <w:pStyle w:val="Sidehoved"/>
    </w:pPr>
    <w:r>
      <w:rPr>
        <w:noProof/>
        <w:lang w:eastAsia="en-US"/>
      </w:rPr>
      <w:pict w14:anchorId="43F0B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D1A86B" w14:textId="77777777" w:rsidR="00207CC4" w:rsidRDefault="00110A45">
    <w:pPr>
      <w:pStyle w:val="Sidehoved"/>
    </w:pPr>
    <w:r>
      <w:rPr>
        <w:noProof/>
        <w:lang w:eastAsia="en-US"/>
      </w:rPr>
      <w:pict w14:anchorId="04EE5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C0D579" w14:textId="77777777" w:rsidR="00207CC4" w:rsidRDefault="00110A45">
    <w:pPr>
      <w:pStyle w:val="Sidehoved"/>
    </w:pPr>
    <w:r>
      <w:rPr>
        <w:noProof/>
        <w:lang w:eastAsia="en-US"/>
      </w:rPr>
      <w:pict w14:anchorId="473DE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ttachedTemplate r:id="rId1"/>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521"/>
    <w:rsid w:val="000069DE"/>
    <w:rsid w:val="000947F9"/>
    <w:rsid w:val="000B70A0"/>
    <w:rsid w:val="00110A45"/>
    <w:rsid w:val="00123E0F"/>
    <w:rsid w:val="001C6A6C"/>
    <w:rsid w:val="00201390"/>
    <w:rsid w:val="00207CC4"/>
    <w:rsid w:val="002447C2"/>
    <w:rsid w:val="002973BD"/>
    <w:rsid w:val="00505CF1"/>
    <w:rsid w:val="00520CEB"/>
    <w:rsid w:val="00764257"/>
    <w:rsid w:val="007C16F2"/>
    <w:rsid w:val="007D587E"/>
    <w:rsid w:val="008C781A"/>
    <w:rsid w:val="009152B9"/>
    <w:rsid w:val="00917492"/>
    <w:rsid w:val="009B1A83"/>
    <w:rsid w:val="00A453F7"/>
    <w:rsid w:val="00B96209"/>
    <w:rsid w:val="00CF6748"/>
    <w:rsid w:val="00DA56C4"/>
    <w:rsid w:val="00E74521"/>
    <w:rsid w:val="00F024C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0B666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 w:type="character" w:styleId="Llink">
    <w:name w:val="Hyperlink"/>
    <w:basedOn w:val="Standardskrifttypeiafsnit"/>
    <w:uiPriority w:val="99"/>
    <w:unhideWhenUsed/>
    <w:rsid w:val="00520CE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 w:type="character" w:styleId="Llink">
    <w:name w:val="Hyperlink"/>
    <w:basedOn w:val="Standardskrifttypeiafsnit"/>
    <w:uiPriority w:val="99"/>
    <w:unhideWhenUsed/>
    <w:rsid w:val="00520C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billetlugen.dk/musik/26253/northside-2013/" TargetMode="External"/><Relationship Id="rId8" Type="http://schemas.openxmlformats.org/officeDocument/2006/relationships/hyperlink" Target="http://northside.dk" TargetMode="External"/><Relationship Id="rId9" Type="http://schemas.openxmlformats.org/officeDocument/2006/relationships/hyperlink" Target="http://facebook.com/northsidefestival"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fogde:Library:Application%20Support:Microsoft:Office:Brugerskabeloner:Mine%20skabeloner:NS13%20skabel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NS13 skabelon.dotx</Template>
  <TotalTime>96</TotalTime>
  <Pages>2</Pages>
  <Words>500</Words>
  <Characters>3055</Characters>
  <Application>Microsoft Macintosh Word</Application>
  <DocSecurity>0</DocSecurity>
  <Lines>25</Lines>
  <Paragraphs>7</Paragraphs>
  <ScaleCrop>false</ScaleCrop>
  <Company>WPP</Company>
  <LinksUpToDate>false</LinksUpToDate>
  <CharactersWithSpaces>3548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Fogde</dc:creator>
  <cp:keywords/>
  <cp:lastModifiedBy>John Fogde</cp:lastModifiedBy>
  <cp:revision>8</cp:revision>
  <dcterms:created xsi:type="dcterms:W3CDTF">2013-01-24T09:21:00Z</dcterms:created>
  <dcterms:modified xsi:type="dcterms:W3CDTF">2013-01-28T09:01:00Z</dcterms:modified>
</cp:coreProperties>
</file>